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3AB" w:rsidRDefault="00C2237A" w:rsidP="00C223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37A">
        <w:rPr>
          <w:rFonts w:ascii="Times New Roman" w:hAnsi="Times New Roman" w:cs="Times New Roman"/>
          <w:b/>
          <w:sz w:val="28"/>
          <w:szCs w:val="28"/>
        </w:rPr>
        <w:t xml:space="preserve">ТОП 8: умные часы с GPS </w:t>
      </w:r>
      <w:proofErr w:type="spellStart"/>
      <w:r w:rsidRPr="00C2237A">
        <w:rPr>
          <w:rFonts w:ascii="Times New Roman" w:hAnsi="Times New Roman" w:cs="Times New Roman"/>
          <w:b/>
          <w:sz w:val="28"/>
          <w:szCs w:val="28"/>
        </w:rPr>
        <w:t>трекером</w:t>
      </w:r>
      <w:proofErr w:type="spellEnd"/>
      <w:r w:rsidRPr="00C2237A">
        <w:rPr>
          <w:rFonts w:ascii="Times New Roman" w:hAnsi="Times New Roman" w:cs="Times New Roman"/>
          <w:b/>
          <w:sz w:val="28"/>
          <w:szCs w:val="28"/>
        </w:rPr>
        <w:t xml:space="preserve"> для детей 2017</w:t>
      </w:r>
    </w:p>
    <w:p w:rsidR="00C2237A" w:rsidRDefault="00C2237A" w:rsidP="00C2237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237A" w:rsidRDefault="00C2237A" w:rsidP="00C223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7A">
        <w:rPr>
          <w:rFonts w:ascii="Times New Roman" w:hAnsi="Times New Roman" w:cs="Times New Roman"/>
          <w:sz w:val="28"/>
          <w:szCs w:val="28"/>
        </w:rPr>
        <w:t xml:space="preserve">Самостоятельность детей приносит большую радость родителям, но радость эта граничит с беспокойством и переживаниями. Мамы с папами, отпуская ребенка одного в школу, на прогулку или на занятия в секцию могут </w:t>
      </w:r>
      <w:proofErr w:type="spellStart"/>
      <w:r w:rsidRPr="00C2237A">
        <w:rPr>
          <w:rFonts w:ascii="Times New Roman" w:hAnsi="Times New Roman" w:cs="Times New Roman"/>
          <w:sz w:val="28"/>
          <w:szCs w:val="28"/>
        </w:rPr>
        <w:t>напридумывать</w:t>
      </w:r>
      <w:proofErr w:type="spellEnd"/>
      <w:r w:rsidRPr="00C2237A">
        <w:rPr>
          <w:rFonts w:ascii="Times New Roman" w:hAnsi="Times New Roman" w:cs="Times New Roman"/>
          <w:sz w:val="28"/>
          <w:szCs w:val="28"/>
        </w:rPr>
        <w:t xml:space="preserve"> себе очень страшные вещи. Такие опасения за жизнь самого родного человека приводят к желанию всегда знать, где находится чадо и все ли с ним в порядке. Так как физически постоянно рядом не будешь, то с помощью гаджетов можно обеспечить надежный контроль, а малыш даже и не догадается. Попробуем отыскать лучшие умные часы с GPS </w:t>
      </w:r>
      <w:proofErr w:type="spellStart"/>
      <w:r w:rsidRPr="00C2237A">
        <w:rPr>
          <w:rFonts w:ascii="Times New Roman" w:hAnsi="Times New Roman" w:cs="Times New Roman"/>
          <w:sz w:val="28"/>
          <w:szCs w:val="28"/>
        </w:rPr>
        <w:t>трекером</w:t>
      </w:r>
      <w:proofErr w:type="spellEnd"/>
      <w:r w:rsidRPr="00C2237A">
        <w:rPr>
          <w:rFonts w:ascii="Times New Roman" w:hAnsi="Times New Roman" w:cs="Times New Roman"/>
          <w:sz w:val="28"/>
          <w:szCs w:val="28"/>
        </w:rPr>
        <w:t xml:space="preserve"> для детей на современном рынке, разберемся с их функциональностью, особенностями выбора и преимуществами над смартфонами.</w:t>
      </w:r>
    </w:p>
    <w:p w:rsidR="00C2237A" w:rsidRDefault="00C2237A" w:rsidP="00C2237A">
      <w:pPr>
        <w:jc w:val="both"/>
        <w:rPr>
          <w:rFonts w:ascii="Times New Roman" w:hAnsi="Times New Roman" w:cs="Times New Roman"/>
          <w:sz w:val="28"/>
          <w:szCs w:val="28"/>
        </w:rPr>
      </w:pPr>
      <w:r w:rsidRPr="00C223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2454264"/>
            <wp:effectExtent l="0" t="0" r="0" b="3810"/>
            <wp:docPr id="1" name="Рисунок 1" descr="http://www.tehnoprosto.ru/wp-content/uploads/2017/08/umnye-chasy-s-gps-trekerom-dlya-detej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hnoprosto.ru/wp-content/uploads/2017/08/umnye-chasy-s-gps-trekerom-dlya-detej-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00" cy="246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37A" w:rsidRDefault="00C2237A" w:rsidP="00C223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237A" w:rsidRPr="00C2237A" w:rsidRDefault="00C2237A" w:rsidP="00C2237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37A">
        <w:rPr>
          <w:rFonts w:ascii="Times New Roman" w:hAnsi="Times New Roman" w:cs="Times New Roman"/>
          <w:b/>
          <w:sz w:val="28"/>
          <w:szCs w:val="28"/>
        </w:rPr>
        <w:t>Что умеют детские умные часы?</w:t>
      </w:r>
    </w:p>
    <w:p w:rsidR="00C2237A" w:rsidRPr="00C2237A" w:rsidRDefault="00C2237A" w:rsidP="00C223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7A">
        <w:rPr>
          <w:rFonts w:ascii="Times New Roman" w:hAnsi="Times New Roman" w:cs="Times New Roman"/>
          <w:sz w:val="28"/>
          <w:szCs w:val="28"/>
        </w:rPr>
        <w:t xml:space="preserve">Детские умные часы с GPS </w:t>
      </w:r>
      <w:proofErr w:type="spellStart"/>
      <w:r w:rsidRPr="00C2237A">
        <w:rPr>
          <w:rFonts w:ascii="Times New Roman" w:hAnsi="Times New Roman" w:cs="Times New Roman"/>
          <w:sz w:val="28"/>
          <w:szCs w:val="28"/>
        </w:rPr>
        <w:t>трекером</w:t>
      </w:r>
      <w:proofErr w:type="spellEnd"/>
      <w:r w:rsidRPr="00C2237A">
        <w:rPr>
          <w:rFonts w:ascii="Times New Roman" w:hAnsi="Times New Roman" w:cs="Times New Roman"/>
          <w:sz w:val="28"/>
          <w:szCs w:val="28"/>
        </w:rPr>
        <w:t xml:space="preserve"> – настоящая находка для заботливых родителей. Набор функций может несколько отличаться в разных моделях, но, в основном, все </w:t>
      </w:r>
      <w:r w:rsidRPr="00C2237A">
        <w:rPr>
          <w:rFonts w:ascii="Times New Roman" w:hAnsi="Times New Roman" w:cs="Times New Roman"/>
          <w:b/>
          <w:bCs/>
          <w:sz w:val="28"/>
          <w:szCs w:val="28"/>
        </w:rPr>
        <w:t>часы позволяют:</w:t>
      </w:r>
    </w:p>
    <w:p w:rsidR="00C2237A" w:rsidRPr="00C2237A" w:rsidRDefault="00C2237A" w:rsidP="00C2237A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7A">
        <w:rPr>
          <w:rFonts w:ascii="Times New Roman" w:hAnsi="Times New Roman" w:cs="Times New Roman"/>
          <w:sz w:val="28"/>
          <w:szCs w:val="28"/>
        </w:rPr>
        <w:t>отследить местоположения ребенка в данный момент;</w:t>
      </w:r>
    </w:p>
    <w:p w:rsidR="00C2237A" w:rsidRPr="00C2237A" w:rsidRDefault="00C2237A" w:rsidP="00C2237A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7A">
        <w:rPr>
          <w:rFonts w:ascii="Times New Roman" w:hAnsi="Times New Roman" w:cs="Times New Roman"/>
          <w:sz w:val="28"/>
          <w:szCs w:val="28"/>
        </w:rPr>
        <w:t>посмотреть маршрут передвижения чада;</w:t>
      </w:r>
    </w:p>
    <w:p w:rsidR="00C2237A" w:rsidRPr="00C2237A" w:rsidRDefault="00C2237A" w:rsidP="00C2237A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7A">
        <w:rPr>
          <w:rFonts w:ascii="Times New Roman" w:hAnsi="Times New Roman" w:cs="Times New Roman"/>
          <w:sz w:val="28"/>
          <w:szCs w:val="28"/>
        </w:rPr>
        <w:lastRenderedPageBreak/>
        <w:t>назначить различные зоны («школа», «площадка», «бабушка» и т.д.) и получать уведомления, когда ребенок покидает границы этих зон;</w:t>
      </w:r>
    </w:p>
    <w:p w:rsidR="00C2237A" w:rsidRPr="00C2237A" w:rsidRDefault="00C2237A" w:rsidP="00C2237A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7A">
        <w:rPr>
          <w:rFonts w:ascii="Times New Roman" w:hAnsi="Times New Roman" w:cs="Times New Roman"/>
          <w:sz w:val="28"/>
          <w:szCs w:val="28"/>
        </w:rPr>
        <w:t>некоторые часы присылают уведомления, когда ребенок снимает их с руки;</w:t>
      </w:r>
    </w:p>
    <w:p w:rsidR="00C2237A" w:rsidRPr="00C2237A" w:rsidRDefault="00C2237A" w:rsidP="00C2237A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7A">
        <w:rPr>
          <w:rFonts w:ascii="Times New Roman" w:hAnsi="Times New Roman" w:cs="Times New Roman"/>
          <w:sz w:val="28"/>
          <w:szCs w:val="28"/>
        </w:rPr>
        <w:t>ребенок получает в распоряжение не только информацию о времени, но и возможность получать сообщения, делать и принимать вызовы, нажимать на тревожную кнопку, когда случается какая-то опасность;</w:t>
      </w:r>
    </w:p>
    <w:p w:rsidR="00C2237A" w:rsidRPr="00C2237A" w:rsidRDefault="00C2237A" w:rsidP="00C2237A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7A">
        <w:rPr>
          <w:rFonts w:ascii="Times New Roman" w:hAnsi="Times New Roman" w:cs="Times New Roman"/>
          <w:sz w:val="28"/>
          <w:szCs w:val="28"/>
        </w:rPr>
        <w:t>родители могут осуществлять тайный вызов, который включает микрофон на часах, поэтому всегда можно послушать, что происходит с ребенком;</w:t>
      </w:r>
    </w:p>
    <w:p w:rsidR="00C2237A" w:rsidRPr="00C2237A" w:rsidRDefault="00C2237A" w:rsidP="00C2237A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7A">
        <w:rPr>
          <w:rFonts w:ascii="Times New Roman" w:hAnsi="Times New Roman" w:cs="Times New Roman"/>
          <w:sz w:val="28"/>
          <w:szCs w:val="28"/>
        </w:rPr>
        <w:t>продвинутые модели считают количество пройденных шагов и даже измеряют скорость перемещения, что особенно актуально для подростков, которые могут взять без спроса мотоцикл.</w:t>
      </w:r>
    </w:p>
    <w:p w:rsidR="00C2237A" w:rsidRDefault="00C2237A" w:rsidP="00C2237A">
      <w:pPr>
        <w:jc w:val="both"/>
        <w:rPr>
          <w:rFonts w:ascii="Times New Roman" w:hAnsi="Times New Roman" w:cs="Times New Roman"/>
          <w:sz w:val="28"/>
          <w:szCs w:val="28"/>
        </w:rPr>
      </w:pPr>
      <w:r w:rsidRPr="00C223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4600575"/>
            <wp:effectExtent l="0" t="0" r="9525" b="9525"/>
            <wp:docPr id="2" name="Рисунок 2" descr="http://www.tehnoprosto.ru/wp-content/uploads/2017/08/umnye-chasy-s-gps-trekerom-dlya-detej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hnoprosto.ru/wp-content/uploads/2017/08/umnye-chasy-s-gps-trekerom-dlya-detej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37A" w:rsidRPr="00C2237A" w:rsidRDefault="00C2237A" w:rsidP="00C2237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37A">
        <w:rPr>
          <w:rFonts w:ascii="Times New Roman" w:hAnsi="Times New Roman" w:cs="Times New Roman"/>
          <w:b/>
          <w:sz w:val="28"/>
          <w:szCs w:val="28"/>
        </w:rPr>
        <w:lastRenderedPageBreak/>
        <w:t>Чем умные часы лучше смартфона?</w:t>
      </w:r>
    </w:p>
    <w:p w:rsidR="00C2237A" w:rsidRPr="00C2237A" w:rsidRDefault="00C2237A" w:rsidP="00C223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7A">
        <w:rPr>
          <w:rFonts w:ascii="Times New Roman" w:hAnsi="Times New Roman" w:cs="Times New Roman"/>
          <w:sz w:val="28"/>
          <w:szCs w:val="28"/>
        </w:rPr>
        <w:t xml:space="preserve">Со звонками отлично справляется любой телефон, а самый дешевый смартфон имеет встроенный модуль GPS, так что превратить гаджет в </w:t>
      </w:r>
      <w:proofErr w:type="spellStart"/>
      <w:r w:rsidRPr="00C2237A">
        <w:rPr>
          <w:rFonts w:ascii="Times New Roman" w:hAnsi="Times New Roman" w:cs="Times New Roman"/>
          <w:sz w:val="28"/>
          <w:szCs w:val="28"/>
        </w:rPr>
        <w:t>трекер</w:t>
      </w:r>
      <w:proofErr w:type="spellEnd"/>
      <w:r w:rsidRPr="00C2237A">
        <w:rPr>
          <w:rFonts w:ascii="Times New Roman" w:hAnsi="Times New Roman" w:cs="Times New Roman"/>
          <w:sz w:val="28"/>
          <w:szCs w:val="28"/>
        </w:rPr>
        <w:t xml:space="preserve"> – дело 5 минут. Так зачем покупать еще один девайс? </w:t>
      </w:r>
      <w:r w:rsidRPr="00C2237A">
        <w:rPr>
          <w:rFonts w:ascii="Times New Roman" w:hAnsi="Times New Roman" w:cs="Times New Roman"/>
          <w:b/>
          <w:bCs/>
          <w:sz w:val="28"/>
          <w:szCs w:val="28"/>
        </w:rPr>
        <w:t>Чем часы с GPS </w:t>
      </w:r>
      <w:proofErr w:type="spellStart"/>
      <w:r w:rsidRPr="00C2237A">
        <w:rPr>
          <w:rFonts w:ascii="Times New Roman" w:hAnsi="Times New Roman" w:cs="Times New Roman"/>
          <w:b/>
          <w:bCs/>
          <w:sz w:val="28"/>
          <w:szCs w:val="28"/>
        </w:rPr>
        <w:t>трекером</w:t>
      </w:r>
      <w:proofErr w:type="spellEnd"/>
      <w:r w:rsidRPr="00C2237A">
        <w:rPr>
          <w:rFonts w:ascii="Times New Roman" w:hAnsi="Times New Roman" w:cs="Times New Roman"/>
          <w:b/>
          <w:bCs/>
          <w:sz w:val="28"/>
          <w:szCs w:val="28"/>
        </w:rPr>
        <w:t xml:space="preserve"> лучше обычного смартфона?</w:t>
      </w:r>
      <w:r w:rsidRPr="00C2237A">
        <w:rPr>
          <w:rFonts w:ascii="Times New Roman" w:hAnsi="Times New Roman" w:cs="Times New Roman"/>
          <w:sz w:val="28"/>
          <w:szCs w:val="28"/>
        </w:rPr>
        <w:t> </w:t>
      </w:r>
      <w:r w:rsidRPr="00C2237A">
        <w:rPr>
          <w:rFonts w:ascii="Times New Roman" w:hAnsi="Times New Roman" w:cs="Times New Roman"/>
          <w:b/>
          <w:bCs/>
          <w:sz w:val="28"/>
          <w:szCs w:val="28"/>
        </w:rPr>
        <w:t>Отметим ряд преимуществ:</w:t>
      </w:r>
    </w:p>
    <w:p w:rsidR="00C2237A" w:rsidRPr="00C2237A" w:rsidRDefault="00C2237A" w:rsidP="00C2237A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7A">
        <w:rPr>
          <w:rFonts w:ascii="Times New Roman" w:hAnsi="Times New Roman" w:cs="Times New Roman"/>
          <w:sz w:val="28"/>
          <w:szCs w:val="28"/>
        </w:rPr>
        <w:t>часы сложнее потерять, так как они крепко держаться на руке. Телефон легко выронить из кармана или рюкзака, и многие родители хорошо знают те неприятные чувства, когда ребенок сообщает, что совершенно нечаянно потерял новенький гаджет;</w:t>
      </w:r>
    </w:p>
    <w:p w:rsidR="00C2237A" w:rsidRPr="00C2237A" w:rsidRDefault="00C2237A" w:rsidP="00C2237A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7A">
        <w:rPr>
          <w:rFonts w:ascii="Times New Roman" w:hAnsi="Times New Roman" w:cs="Times New Roman"/>
          <w:sz w:val="28"/>
          <w:szCs w:val="28"/>
        </w:rPr>
        <w:t xml:space="preserve">смартфон намного удобнее для разговоров, чем часы – отрицать не будем, но порой ребенок положит его на дно рюкзака, и все ваши звонки окажутся </w:t>
      </w:r>
      <w:proofErr w:type="spellStart"/>
      <w:r w:rsidRPr="00C2237A">
        <w:rPr>
          <w:rFonts w:ascii="Times New Roman" w:hAnsi="Times New Roman" w:cs="Times New Roman"/>
          <w:sz w:val="28"/>
          <w:szCs w:val="28"/>
        </w:rPr>
        <w:t>неотвеченными</w:t>
      </w:r>
      <w:proofErr w:type="spellEnd"/>
      <w:r w:rsidRPr="00C2237A">
        <w:rPr>
          <w:rFonts w:ascii="Times New Roman" w:hAnsi="Times New Roman" w:cs="Times New Roman"/>
          <w:sz w:val="28"/>
          <w:szCs w:val="28"/>
        </w:rPr>
        <w:t>. Приятного мало, а волнений – куча;</w:t>
      </w:r>
    </w:p>
    <w:p w:rsidR="00C2237A" w:rsidRPr="00C2237A" w:rsidRDefault="00C2237A" w:rsidP="00C2237A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7A">
        <w:rPr>
          <w:rFonts w:ascii="Times New Roman" w:hAnsi="Times New Roman" w:cs="Times New Roman"/>
          <w:sz w:val="28"/>
          <w:szCs w:val="28"/>
        </w:rPr>
        <w:t>в часах нет игровых приложений, а значит, ребенок будет меньше времени проводить в онлайн-мире;</w:t>
      </w:r>
    </w:p>
    <w:p w:rsidR="00C2237A" w:rsidRPr="00C2237A" w:rsidRDefault="00C2237A" w:rsidP="00C2237A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7A">
        <w:rPr>
          <w:rFonts w:ascii="Times New Roman" w:hAnsi="Times New Roman" w:cs="Times New Roman"/>
          <w:sz w:val="28"/>
          <w:szCs w:val="28"/>
        </w:rPr>
        <w:t>часы держат заряд намного дольше, чем смартфон. Заряжать их придется раз в 4-5 дней.</w:t>
      </w:r>
    </w:p>
    <w:p w:rsidR="00C2237A" w:rsidRPr="00C2237A" w:rsidRDefault="00C2237A" w:rsidP="00C223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7A">
        <w:rPr>
          <w:rFonts w:ascii="Times New Roman" w:hAnsi="Times New Roman" w:cs="Times New Roman"/>
          <w:sz w:val="28"/>
          <w:szCs w:val="28"/>
        </w:rPr>
        <w:t>Конечно же, все это не означает, что умные часы полностью заменяют телефон, просто для ребенка младшего школьного возраста будет вполне достаточно только лишь часов или часов в паре с самым простым телефоном (для гарантии).</w:t>
      </w:r>
    </w:p>
    <w:p w:rsidR="00C2237A" w:rsidRDefault="00C2237A" w:rsidP="00C2237A">
      <w:pPr>
        <w:jc w:val="both"/>
        <w:rPr>
          <w:rFonts w:ascii="Times New Roman" w:hAnsi="Times New Roman" w:cs="Times New Roman"/>
          <w:sz w:val="28"/>
          <w:szCs w:val="28"/>
        </w:rPr>
      </w:pPr>
      <w:r w:rsidRPr="00C223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6805" cy="2390775"/>
            <wp:effectExtent l="0" t="0" r="0" b="9525"/>
            <wp:docPr id="3" name="Рисунок 3" descr="http://www.tehnoprosto.ru/wp-content/uploads/2017/08/umnye-chasy-s-gps-trekerom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ehnoprosto.ru/wp-content/uploads/2017/08/umnye-chasy-s-gps-trekerom-dlya-detej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280" cy="240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37A" w:rsidRPr="000A341E" w:rsidRDefault="00C2237A" w:rsidP="00C2237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0A341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Как работают часы с GPS </w:t>
      </w:r>
      <w:proofErr w:type="spellStart"/>
      <w:r w:rsidRPr="000A341E">
        <w:rPr>
          <w:rFonts w:ascii="Times New Roman" w:hAnsi="Times New Roman" w:cs="Times New Roman"/>
          <w:b/>
          <w:sz w:val="28"/>
          <w:szCs w:val="28"/>
        </w:rPr>
        <w:t>трекером</w:t>
      </w:r>
      <w:proofErr w:type="spellEnd"/>
      <w:r w:rsidRPr="000A341E">
        <w:rPr>
          <w:rFonts w:ascii="Times New Roman" w:hAnsi="Times New Roman" w:cs="Times New Roman"/>
          <w:b/>
          <w:sz w:val="28"/>
          <w:szCs w:val="28"/>
        </w:rPr>
        <w:t>?</w:t>
      </w:r>
    </w:p>
    <w:bookmarkEnd w:id="0"/>
    <w:p w:rsidR="00C2237A" w:rsidRPr="00C2237A" w:rsidRDefault="00C2237A" w:rsidP="00C223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7A">
        <w:rPr>
          <w:rFonts w:ascii="Times New Roman" w:hAnsi="Times New Roman" w:cs="Times New Roman"/>
          <w:sz w:val="28"/>
          <w:szCs w:val="28"/>
        </w:rPr>
        <w:t xml:space="preserve">Работают такие гаджеты очень просто. В миниатюрном корпусе часов размещается аккумулятор для питания, плата и собственно сам модуль GPS, который и отвечает за определение местоположения путем связи со спутниками GPS. Впрочем, есть модели, которые еще и ловят сигналы от спутников ГЛОНАСС, а некоторые могут уточнять местоположение по данным с вышек мобильной связи и по сетям </w:t>
      </w:r>
      <w:proofErr w:type="spellStart"/>
      <w:r w:rsidRPr="00C2237A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C2237A">
        <w:rPr>
          <w:rFonts w:ascii="Times New Roman" w:hAnsi="Times New Roman" w:cs="Times New Roman"/>
          <w:sz w:val="28"/>
          <w:szCs w:val="28"/>
        </w:rPr>
        <w:t>. Часы снабжаются собственной SIM-картой, которая и отвечает за передачу всей информации на смартфон или компьютер родителей.</w:t>
      </w:r>
    </w:p>
    <w:p w:rsidR="00C2237A" w:rsidRDefault="00AA3D0A" w:rsidP="00C2237A">
      <w:pPr>
        <w:jc w:val="both"/>
        <w:rPr>
          <w:rFonts w:ascii="Times New Roman" w:hAnsi="Times New Roman" w:cs="Times New Roman"/>
          <w:sz w:val="28"/>
          <w:szCs w:val="28"/>
        </w:rPr>
      </w:pPr>
      <w:r w:rsidRPr="00AA3D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2975842"/>
            <wp:effectExtent l="0" t="0" r="0" b="0"/>
            <wp:docPr id="4" name="Рисунок 4" descr="http://www.tehnoprosto.ru/wp-content/uploads/2017/08/umnye-chasy-s-gps-trekerom-dlya-detej-4-e1502977758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ehnoprosto.ru/wp-content/uploads/2017/08/umnye-chasy-s-gps-trekerom-dlya-detej-4-e15029777583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351" cy="298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D0A" w:rsidRPr="00AA3D0A" w:rsidRDefault="00AA3D0A" w:rsidP="00C2237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3D0A" w:rsidRDefault="00AA3D0A" w:rsidP="00AA3D0A">
      <w:pPr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A3D0A">
        <w:rPr>
          <w:rFonts w:ascii="Times New Roman" w:hAnsi="Times New Roman" w:cs="Times New Roman"/>
          <w:b/>
          <w:i/>
          <w:iCs/>
          <w:sz w:val="28"/>
          <w:szCs w:val="28"/>
        </w:rPr>
        <w:t>GPS-</w:t>
      </w:r>
      <w:proofErr w:type="spellStart"/>
      <w:r w:rsidRPr="00AA3D0A">
        <w:rPr>
          <w:rFonts w:ascii="Times New Roman" w:hAnsi="Times New Roman" w:cs="Times New Roman"/>
          <w:b/>
          <w:i/>
          <w:iCs/>
          <w:sz w:val="28"/>
          <w:szCs w:val="28"/>
        </w:rPr>
        <w:t>трекер</w:t>
      </w:r>
      <w:proofErr w:type="spellEnd"/>
      <w:r w:rsidRPr="00AA3D0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для ребенка может иметь форму не только часов. Они выпускают в виде брелоков, кулонов, браслетов и в других форм-факторах.</w:t>
      </w:r>
    </w:p>
    <w:p w:rsidR="00AA3D0A" w:rsidRPr="00AA3D0A" w:rsidRDefault="00AA3D0A" w:rsidP="00AA3D0A">
      <w:pPr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AA3D0A" w:rsidRPr="00AA3D0A" w:rsidRDefault="00AA3D0A" w:rsidP="00AA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D0A">
        <w:rPr>
          <w:rFonts w:ascii="Times New Roman" w:hAnsi="Times New Roman" w:cs="Times New Roman"/>
          <w:b/>
          <w:bCs/>
          <w:sz w:val="28"/>
          <w:szCs w:val="28"/>
        </w:rPr>
        <w:t>При выборе необходимо обращать внимание на следующие параметры:</w:t>
      </w:r>
    </w:p>
    <w:p w:rsidR="00AA3D0A" w:rsidRPr="00AA3D0A" w:rsidRDefault="00AA3D0A" w:rsidP="00AA3D0A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D0A">
        <w:rPr>
          <w:rFonts w:ascii="Times New Roman" w:hAnsi="Times New Roman" w:cs="Times New Roman"/>
          <w:b/>
          <w:bCs/>
          <w:sz w:val="28"/>
          <w:szCs w:val="28"/>
        </w:rPr>
        <w:t>точность определения координат</w:t>
      </w:r>
      <w:r w:rsidRPr="00AA3D0A">
        <w:rPr>
          <w:rFonts w:ascii="Times New Roman" w:hAnsi="Times New Roman" w:cs="Times New Roman"/>
          <w:sz w:val="28"/>
          <w:szCs w:val="28"/>
        </w:rPr>
        <w:t xml:space="preserve">. Тут все понятно: чем точнее, тем лучше. Самые продвинутые </w:t>
      </w:r>
      <w:proofErr w:type="spellStart"/>
      <w:r w:rsidRPr="00AA3D0A">
        <w:rPr>
          <w:rFonts w:ascii="Times New Roman" w:hAnsi="Times New Roman" w:cs="Times New Roman"/>
          <w:sz w:val="28"/>
          <w:szCs w:val="28"/>
        </w:rPr>
        <w:t>трекеры</w:t>
      </w:r>
      <w:proofErr w:type="spellEnd"/>
      <w:r w:rsidRPr="00AA3D0A">
        <w:rPr>
          <w:rFonts w:ascii="Times New Roman" w:hAnsi="Times New Roman" w:cs="Times New Roman"/>
          <w:sz w:val="28"/>
          <w:szCs w:val="28"/>
        </w:rPr>
        <w:t xml:space="preserve"> могут определять местоположение с точностью до 3-5 м, чуть попроще показывают точку нахождения ребенка с точностью до 10-15 м. Есть и девайсы с погрешностью 30-50 </w:t>
      </w:r>
      <w:r w:rsidRPr="00AA3D0A">
        <w:rPr>
          <w:rFonts w:ascii="Times New Roman" w:hAnsi="Times New Roman" w:cs="Times New Roman"/>
          <w:sz w:val="28"/>
          <w:szCs w:val="28"/>
        </w:rPr>
        <w:lastRenderedPageBreak/>
        <w:t xml:space="preserve">и даже 100 м, но на точность определения сильно влияет то, сколько спутников обнаруживает </w:t>
      </w:r>
      <w:proofErr w:type="spellStart"/>
      <w:r w:rsidRPr="00AA3D0A">
        <w:rPr>
          <w:rFonts w:ascii="Times New Roman" w:hAnsi="Times New Roman" w:cs="Times New Roman"/>
          <w:sz w:val="28"/>
          <w:szCs w:val="28"/>
        </w:rPr>
        <w:t>трекер</w:t>
      </w:r>
      <w:proofErr w:type="spellEnd"/>
      <w:r w:rsidRPr="00AA3D0A">
        <w:rPr>
          <w:rFonts w:ascii="Times New Roman" w:hAnsi="Times New Roman" w:cs="Times New Roman"/>
          <w:sz w:val="28"/>
          <w:szCs w:val="28"/>
        </w:rPr>
        <w:t>;</w:t>
      </w:r>
    </w:p>
    <w:p w:rsidR="00AA3D0A" w:rsidRPr="00AA3D0A" w:rsidRDefault="00AA3D0A" w:rsidP="00AA3D0A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D0A">
        <w:rPr>
          <w:rFonts w:ascii="Times New Roman" w:hAnsi="Times New Roman" w:cs="Times New Roman"/>
          <w:b/>
          <w:bCs/>
          <w:sz w:val="28"/>
          <w:szCs w:val="28"/>
        </w:rPr>
        <w:t>качество приема сигнала спутников</w:t>
      </w:r>
      <w:r w:rsidRPr="00AA3D0A">
        <w:rPr>
          <w:rFonts w:ascii="Times New Roman" w:hAnsi="Times New Roman" w:cs="Times New Roman"/>
          <w:sz w:val="28"/>
          <w:szCs w:val="28"/>
        </w:rPr>
        <w:t xml:space="preserve"> – не менее важный параметр. Дома и деревья могут вызывать эффект экранирования и перекрывать спутниковый сигнал, поэтому контакт с ребенком можно потерять. Производитель об этом, естественно, не скажет, поэтому перед покупкой лучше изучить отзывы владельцев. В наш рейтинг детских часов с GPS </w:t>
      </w:r>
      <w:proofErr w:type="spellStart"/>
      <w:r w:rsidRPr="00AA3D0A">
        <w:rPr>
          <w:rFonts w:ascii="Times New Roman" w:hAnsi="Times New Roman" w:cs="Times New Roman"/>
          <w:sz w:val="28"/>
          <w:szCs w:val="28"/>
        </w:rPr>
        <w:t>трекером</w:t>
      </w:r>
      <w:proofErr w:type="spellEnd"/>
      <w:r w:rsidRPr="00AA3D0A">
        <w:rPr>
          <w:rFonts w:ascii="Times New Roman" w:hAnsi="Times New Roman" w:cs="Times New Roman"/>
          <w:sz w:val="28"/>
          <w:szCs w:val="28"/>
        </w:rPr>
        <w:t xml:space="preserve"> вошли только качественные модели;</w:t>
      </w:r>
    </w:p>
    <w:p w:rsidR="00AA3D0A" w:rsidRPr="00AA3D0A" w:rsidRDefault="00AA3D0A" w:rsidP="00AA3D0A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D0A">
        <w:rPr>
          <w:rFonts w:ascii="Times New Roman" w:hAnsi="Times New Roman" w:cs="Times New Roman"/>
          <w:sz w:val="28"/>
          <w:szCs w:val="28"/>
        </w:rPr>
        <w:t>на многих часах есть </w:t>
      </w:r>
      <w:r w:rsidRPr="00AA3D0A">
        <w:rPr>
          <w:rFonts w:ascii="Times New Roman" w:hAnsi="Times New Roman" w:cs="Times New Roman"/>
          <w:b/>
          <w:bCs/>
          <w:sz w:val="28"/>
          <w:szCs w:val="28"/>
        </w:rPr>
        <w:t>тревожная кнопка SOS</w:t>
      </w:r>
      <w:r w:rsidRPr="00AA3D0A">
        <w:rPr>
          <w:rFonts w:ascii="Times New Roman" w:hAnsi="Times New Roman" w:cs="Times New Roman"/>
          <w:sz w:val="28"/>
          <w:szCs w:val="28"/>
        </w:rPr>
        <w:t>. При ее нажатии на телефон родителей либо приходит сообщение с точными координатами нахождения ребенка, либо поступает звонок от ребенка;</w:t>
      </w:r>
    </w:p>
    <w:p w:rsidR="00AA3D0A" w:rsidRPr="00AA3D0A" w:rsidRDefault="00AA3D0A" w:rsidP="00AA3D0A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D0A">
        <w:rPr>
          <w:rFonts w:ascii="Times New Roman" w:hAnsi="Times New Roman" w:cs="Times New Roman"/>
          <w:sz w:val="28"/>
          <w:szCs w:val="28"/>
        </w:rPr>
        <w:t>большинство моделей умеет </w:t>
      </w:r>
      <w:r w:rsidRPr="00AA3D0A">
        <w:rPr>
          <w:rFonts w:ascii="Times New Roman" w:hAnsi="Times New Roman" w:cs="Times New Roman"/>
          <w:b/>
          <w:bCs/>
          <w:sz w:val="28"/>
          <w:szCs w:val="28"/>
        </w:rPr>
        <w:t>записывать маршрут передвижения ребенка</w:t>
      </w:r>
      <w:r w:rsidRPr="00AA3D0A">
        <w:rPr>
          <w:rFonts w:ascii="Times New Roman" w:hAnsi="Times New Roman" w:cs="Times New Roman"/>
          <w:sz w:val="28"/>
          <w:szCs w:val="28"/>
        </w:rPr>
        <w:t> в «журнал прогулок». Это полезная функция, так как всегда можно посмотреть, не упустили ли вы чего-то в течение дня;</w:t>
      </w:r>
    </w:p>
    <w:p w:rsidR="00AA3D0A" w:rsidRPr="00AA3D0A" w:rsidRDefault="00AA3D0A" w:rsidP="00AA3D0A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D0A">
        <w:rPr>
          <w:rFonts w:ascii="Times New Roman" w:hAnsi="Times New Roman" w:cs="Times New Roman"/>
          <w:b/>
          <w:bCs/>
          <w:sz w:val="28"/>
          <w:szCs w:val="28"/>
        </w:rPr>
        <w:t>определение скорости движения</w:t>
      </w:r>
      <w:r w:rsidRPr="00AA3D0A">
        <w:rPr>
          <w:rFonts w:ascii="Times New Roman" w:hAnsi="Times New Roman" w:cs="Times New Roman"/>
          <w:sz w:val="28"/>
          <w:szCs w:val="28"/>
        </w:rPr>
        <w:t> датчика необходимо не всегда, но в некоторых случаях эта функция может стать незаменимой;</w:t>
      </w:r>
    </w:p>
    <w:p w:rsidR="00AA3D0A" w:rsidRPr="00AA3D0A" w:rsidRDefault="00AA3D0A" w:rsidP="00AA3D0A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D0A">
        <w:rPr>
          <w:rFonts w:ascii="Times New Roman" w:hAnsi="Times New Roman" w:cs="Times New Roman"/>
          <w:sz w:val="28"/>
          <w:szCs w:val="28"/>
        </w:rPr>
        <w:t>большинство детских умных часов оснащено </w:t>
      </w:r>
      <w:r w:rsidRPr="00AA3D0A">
        <w:rPr>
          <w:rFonts w:ascii="Times New Roman" w:hAnsi="Times New Roman" w:cs="Times New Roman"/>
          <w:b/>
          <w:bCs/>
          <w:sz w:val="28"/>
          <w:szCs w:val="28"/>
        </w:rPr>
        <w:t>микрофоном и динамиком</w:t>
      </w:r>
      <w:r w:rsidRPr="00AA3D0A">
        <w:rPr>
          <w:rFonts w:ascii="Times New Roman" w:hAnsi="Times New Roman" w:cs="Times New Roman"/>
          <w:sz w:val="28"/>
          <w:szCs w:val="28"/>
        </w:rPr>
        <w:t> (некоторые еще и камерой) для осуществления звонков по заранее определенным и строго ограниченным по количеству номерам;</w:t>
      </w:r>
    </w:p>
    <w:p w:rsidR="00AA3D0A" w:rsidRPr="00AA3D0A" w:rsidRDefault="00AA3D0A" w:rsidP="00AA3D0A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D0A">
        <w:rPr>
          <w:rFonts w:ascii="Times New Roman" w:hAnsi="Times New Roman" w:cs="Times New Roman"/>
          <w:b/>
          <w:bCs/>
          <w:sz w:val="28"/>
          <w:szCs w:val="28"/>
        </w:rPr>
        <w:t xml:space="preserve">влагостойкость и </w:t>
      </w:r>
      <w:proofErr w:type="spellStart"/>
      <w:r w:rsidRPr="00AA3D0A">
        <w:rPr>
          <w:rFonts w:ascii="Times New Roman" w:hAnsi="Times New Roman" w:cs="Times New Roman"/>
          <w:b/>
          <w:bCs/>
          <w:sz w:val="28"/>
          <w:szCs w:val="28"/>
        </w:rPr>
        <w:t>ударопрочность</w:t>
      </w:r>
      <w:proofErr w:type="spellEnd"/>
      <w:r w:rsidRPr="00AA3D0A">
        <w:rPr>
          <w:rFonts w:ascii="Times New Roman" w:hAnsi="Times New Roman" w:cs="Times New Roman"/>
          <w:sz w:val="28"/>
          <w:szCs w:val="28"/>
        </w:rPr>
        <w:t> часов будет существенным преимуществом;</w:t>
      </w:r>
    </w:p>
    <w:p w:rsidR="00AA3D0A" w:rsidRPr="00AA3D0A" w:rsidRDefault="00AA3D0A" w:rsidP="00AA3D0A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D0A">
        <w:rPr>
          <w:rFonts w:ascii="Times New Roman" w:hAnsi="Times New Roman" w:cs="Times New Roman"/>
          <w:sz w:val="28"/>
          <w:szCs w:val="28"/>
        </w:rPr>
        <w:t>емкость аккумулятора в разных моделях отличается: чем она выше, тем реже необходимо будет заряжать устройство.</w:t>
      </w:r>
    </w:p>
    <w:p w:rsidR="00AA3D0A" w:rsidRDefault="00AA3D0A" w:rsidP="00AA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D0A">
        <w:rPr>
          <w:rFonts w:ascii="Times New Roman" w:hAnsi="Times New Roman" w:cs="Times New Roman"/>
          <w:sz w:val="28"/>
          <w:szCs w:val="28"/>
        </w:rPr>
        <w:t xml:space="preserve">Рынок детских часов с GPS </w:t>
      </w:r>
      <w:proofErr w:type="spellStart"/>
      <w:r w:rsidRPr="00AA3D0A">
        <w:rPr>
          <w:rFonts w:ascii="Times New Roman" w:hAnsi="Times New Roman" w:cs="Times New Roman"/>
          <w:sz w:val="28"/>
          <w:szCs w:val="28"/>
        </w:rPr>
        <w:t>трекером</w:t>
      </w:r>
      <w:proofErr w:type="spellEnd"/>
      <w:r w:rsidRPr="00AA3D0A">
        <w:rPr>
          <w:rFonts w:ascii="Times New Roman" w:hAnsi="Times New Roman" w:cs="Times New Roman"/>
          <w:sz w:val="28"/>
          <w:szCs w:val="28"/>
        </w:rPr>
        <w:t xml:space="preserve"> достаточно широкий, но модели, в основном, имеют схожий функционал, отличаются лишь расширенными функциями и </w:t>
      </w:r>
      <w:proofErr w:type="spellStart"/>
      <w:r w:rsidRPr="00AA3D0A">
        <w:rPr>
          <w:rFonts w:ascii="Times New Roman" w:hAnsi="Times New Roman" w:cs="Times New Roman"/>
          <w:sz w:val="28"/>
          <w:szCs w:val="28"/>
        </w:rPr>
        <w:t>раскрученностью</w:t>
      </w:r>
      <w:proofErr w:type="spellEnd"/>
      <w:r w:rsidRPr="00AA3D0A">
        <w:rPr>
          <w:rFonts w:ascii="Times New Roman" w:hAnsi="Times New Roman" w:cs="Times New Roman"/>
          <w:sz w:val="28"/>
          <w:szCs w:val="28"/>
        </w:rPr>
        <w:t xml:space="preserve"> бренда. Пройдемся по самым популярным и интересным моделям.</w:t>
      </w:r>
    </w:p>
    <w:p w:rsidR="00AA3D0A" w:rsidRDefault="00AA3D0A" w:rsidP="00AA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D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41451"/>
            <wp:effectExtent l="0" t="0" r="3175" b="6985"/>
            <wp:docPr id="5" name="Рисунок 5" descr="http://www.tehnoprosto.ru/wp-content/uploads/2017/08/umnye-chasy-s-gps-trekerom-dlya-detej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ehnoprosto.ru/wp-content/uploads/2017/08/umnye-chasy-s-gps-trekerom-dlya-detej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D0A" w:rsidRPr="00AA3D0A" w:rsidRDefault="00AA3D0A" w:rsidP="00AA3D0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D0A">
        <w:rPr>
          <w:rFonts w:ascii="Times New Roman" w:hAnsi="Times New Roman" w:cs="Times New Roman"/>
          <w:b/>
          <w:sz w:val="28"/>
          <w:szCs w:val="28"/>
        </w:rPr>
        <w:t xml:space="preserve">Лучшие часы с GPS </w:t>
      </w:r>
      <w:proofErr w:type="spellStart"/>
      <w:r w:rsidRPr="00AA3D0A">
        <w:rPr>
          <w:rFonts w:ascii="Times New Roman" w:hAnsi="Times New Roman" w:cs="Times New Roman"/>
          <w:b/>
          <w:sz w:val="28"/>
          <w:szCs w:val="28"/>
        </w:rPr>
        <w:t>трекером</w:t>
      </w:r>
      <w:proofErr w:type="spellEnd"/>
      <w:r w:rsidRPr="00AA3D0A">
        <w:rPr>
          <w:rFonts w:ascii="Times New Roman" w:hAnsi="Times New Roman" w:cs="Times New Roman"/>
          <w:b/>
          <w:sz w:val="28"/>
          <w:szCs w:val="28"/>
        </w:rPr>
        <w:t xml:space="preserve"> для детей</w:t>
      </w:r>
    </w:p>
    <w:p w:rsidR="00AA3D0A" w:rsidRPr="00AA3D0A" w:rsidRDefault="00AA3D0A" w:rsidP="00AA3D0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D0A">
        <w:rPr>
          <w:rFonts w:ascii="Times New Roman" w:hAnsi="Times New Roman" w:cs="Times New Roman"/>
          <w:b/>
          <w:sz w:val="28"/>
          <w:szCs w:val="28"/>
        </w:rPr>
        <w:t>SMART BABY WATCH Q50</w:t>
      </w:r>
    </w:p>
    <w:p w:rsidR="00AA3D0A" w:rsidRDefault="00AA3D0A" w:rsidP="00AA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D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905000"/>
            <wp:effectExtent l="0" t="0" r="0" b="0"/>
            <wp:docPr id="6" name="Рисунок 6" descr="http://www.tehnoprosto.ru/wp-content/uploads/2017/08/SMART-BABY-WATCH-Q50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ehnoprosto.ru/wp-content/uploads/2017/08/SMART-BABY-WATCH-Q50-300x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A3D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428750"/>
            <wp:effectExtent l="0" t="0" r="0" b="0"/>
            <wp:docPr id="8" name="Рисунок 8" descr="http://www.tehnoprosto.ru/wp-content/uploads/2017/08/SMART-BABY-WATCH-Q50-2-30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ehnoprosto.ru/wp-content/uploads/2017/08/SMART-BABY-WATCH-Q50-2-300x1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54" w:rsidRPr="00AA7454" w:rsidRDefault="00AA7454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454">
        <w:rPr>
          <w:rFonts w:ascii="Times New Roman" w:hAnsi="Times New Roman" w:cs="Times New Roman"/>
          <w:sz w:val="28"/>
          <w:szCs w:val="28"/>
        </w:rPr>
        <w:t>Эти часы стали </w:t>
      </w:r>
      <w:r w:rsidRPr="00AA7454">
        <w:rPr>
          <w:rFonts w:ascii="Times New Roman" w:hAnsi="Times New Roman" w:cs="Times New Roman"/>
          <w:b/>
          <w:bCs/>
          <w:sz w:val="28"/>
          <w:szCs w:val="28"/>
        </w:rPr>
        <w:t>абсолютным лидером продаж</w:t>
      </w:r>
      <w:r w:rsidRPr="00AA7454">
        <w:rPr>
          <w:rFonts w:ascii="Times New Roman" w:hAnsi="Times New Roman" w:cs="Times New Roman"/>
          <w:sz w:val="28"/>
          <w:szCs w:val="28"/>
        </w:rPr>
        <w:t>, причем их даже начали массово подделывать, поэтому покупать их лучше в официальном магазине. Выпускается модель в массе цветовых вариантов, выполнена из пластика, весит всего 40 г, оснащена функцией телефона. Родители смогут позвонить на часы малышу (хоть это и странно звучит), а он – принять вызов и поговорить по громкой связи.</w:t>
      </w:r>
    </w:p>
    <w:p w:rsidR="00AA7454" w:rsidRDefault="00AA7454" w:rsidP="00AA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454">
        <w:rPr>
          <w:rFonts w:ascii="Times New Roman" w:hAnsi="Times New Roman" w:cs="Times New Roman"/>
          <w:sz w:val="28"/>
          <w:szCs w:val="28"/>
        </w:rPr>
        <w:t>Сбоку на часах расположены несколько кнопок. Одна из них </w:t>
      </w:r>
      <w:r w:rsidRPr="00AA7454">
        <w:rPr>
          <w:rFonts w:ascii="Times New Roman" w:hAnsi="Times New Roman" w:cs="Times New Roman"/>
          <w:b/>
          <w:bCs/>
          <w:sz w:val="28"/>
          <w:szCs w:val="28"/>
        </w:rPr>
        <w:t>SOS</w:t>
      </w:r>
      <w:r w:rsidRPr="00AA7454">
        <w:rPr>
          <w:rFonts w:ascii="Times New Roman" w:hAnsi="Times New Roman" w:cs="Times New Roman"/>
          <w:sz w:val="28"/>
          <w:szCs w:val="28"/>
        </w:rPr>
        <w:t xml:space="preserve">, позволяет экстренно набрать внесенный заранее номер (вносится целая группа номеров, </w:t>
      </w:r>
      <w:proofErr w:type="spellStart"/>
      <w:r w:rsidRPr="00AA7454">
        <w:rPr>
          <w:rFonts w:ascii="Times New Roman" w:hAnsi="Times New Roman" w:cs="Times New Roman"/>
          <w:sz w:val="28"/>
          <w:szCs w:val="28"/>
        </w:rPr>
        <w:t>обзвон</w:t>
      </w:r>
      <w:proofErr w:type="spellEnd"/>
      <w:r w:rsidRPr="00AA7454">
        <w:rPr>
          <w:rFonts w:ascii="Times New Roman" w:hAnsi="Times New Roman" w:cs="Times New Roman"/>
          <w:sz w:val="28"/>
          <w:szCs w:val="28"/>
        </w:rPr>
        <w:t xml:space="preserve"> идет поочередно). На другой стороне расположена кнопка приема входящего вызова и две кнопки для осуществления набора внесенных заранее номеров. Есть возможность незаметно звонить ребенку и слушать, что с ним происходит.</w:t>
      </w:r>
    </w:p>
    <w:p w:rsidR="00AA3D0A" w:rsidRPr="00AA3D0A" w:rsidRDefault="00AA3D0A" w:rsidP="00AA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D0A">
        <w:rPr>
          <w:rFonts w:ascii="Times New Roman" w:hAnsi="Times New Roman" w:cs="Times New Roman"/>
          <w:sz w:val="28"/>
          <w:szCs w:val="28"/>
        </w:rPr>
        <w:t>Часы оснащены датчиком снятия их с руки и обязательно уведомят об этом родителей. Кроме того, модель оснащена шагомером, будильником, отслеживает фазы сна, записывает историю перемещений и уведомит, если ребенок п</w:t>
      </w:r>
      <w:r>
        <w:rPr>
          <w:rFonts w:ascii="Times New Roman" w:hAnsi="Times New Roman" w:cs="Times New Roman"/>
          <w:sz w:val="28"/>
          <w:szCs w:val="28"/>
        </w:rPr>
        <w:t>ересек границы разрешенных зон.</w:t>
      </w:r>
    </w:p>
    <w:p w:rsidR="00AA3D0A" w:rsidRDefault="00AA3D0A" w:rsidP="00AA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D0A">
        <w:rPr>
          <w:rFonts w:ascii="Times New Roman" w:hAnsi="Times New Roman" w:cs="Times New Roman"/>
          <w:sz w:val="28"/>
          <w:szCs w:val="28"/>
        </w:rPr>
        <w:t xml:space="preserve">Экран в часах монохромный с подсветкой и диагональю 0,96 дюймов, аккумулятор емкостью 400 </w:t>
      </w:r>
      <w:proofErr w:type="spellStart"/>
      <w:r w:rsidRPr="00AA3D0A">
        <w:rPr>
          <w:rFonts w:ascii="Times New Roman" w:hAnsi="Times New Roman" w:cs="Times New Roman"/>
          <w:sz w:val="28"/>
          <w:szCs w:val="28"/>
        </w:rPr>
        <w:t>мАч</w:t>
      </w:r>
      <w:proofErr w:type="spellEnd"/>
      <w:r w:rsidRPr="00AA3D0A">
        <w:rPr>
          <w:rFonts w:ascii="Times New Roman" w:hAnsi="Times New Roman" w:cs="Times New Roman"/>
          <w:sz w:val="28"/>
          <w:szCs w:val="28"/>
        </w:rPr>
        <w:t xml:space="preserve"> позволяет работать в режиме ожидания 100 часов. Управление осуществляются посредством приложения на смартфоне у родителей или с помощью SMS-команд. Цена около 30$. Родители жалуются на не очень емкую батарею, отмечают трудности в настройке, но хвалят часы за хороший дизайн. Главный минус – наличие массы некачественных подделок.</w:t>
      </w:r>
    </w:p>
    <w:p w:rsidR="00AA7454" w:rsidRDefault="00AA7454" w:rsidP="00AA745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454">
        <w:rPr>
          <w:rFonts w:ascii="Times New Roman" w:hAnsi="Times New Roman" w:cs="Times New Roman"/>
          <w:b/>
          <w:sz w:val="28"/>
          <w:szCs w:val="28"/>
        </w:rPr>
        <w:t>Кнопка жизни К911</w:t>
      </w:r>
    </w:p>
    <w:p w:rsidR="00AA7454" w:rsidRPr="00AA7454" w:rsidRDefault="00AA7454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EC0BE">
            <wp:extent cx="1779905" cy="20847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7454" w:rsidRPr="00AA7454" w:rsidRDefault="00AA7454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454">
        <w:rPr>
          <w:rFonts w:ascii="Times New Roman" w:hAnsi="Times New Roman" w:cs="Times New Roman"/>
          <w:sz w:val="28"/>
          <w:szCs w:val="28"/>
        </w:rPr>
        <w:t xml:space="preserve">Эти часы обойдутся чуть дороже (около 40-50$), но, по отзывам пользователей, нареканий практически не вызывают, да и подделки встречаются нечасто. Модель выглядит стильно, поэтому ребенок может </w:t>
      </w:r>
      <w:r w:rsidR="001A0A39">
        <w:rPr>
          <w:rFonts w:ascii="Times New Roman" w:hAnsi="Times New Roman" w:cs="Times New Roman"/>
          <w:sz w:val="28"/>
          <w:szCs w:val="28"/>
        </w:rPr>
        <w:t xml:space="preserve">не захотеть снимать часы с руки, </w:t>
      </w:r>
      <w:r w:rsidRPr="00AA7454">
        <w:rPr>
          <w:rFonts w:ascii="Times New Roman" w:hAnsi="Times New Roman" w:cs="Times New Roman"/>
          <w:sz w:val="28"/>
          <w:szCs w:val="28"/>
        </w:rPr>
        <w:t>ремешок выполнен из мягкого силикона и не натрет кожу.</w:t>
      </w:r>
      <w:r>
        <w:rPr>
          <w:rFonts w:ascii="Times New Roman" w:hAnsi="Times New Roman" w:cs="Times New Roman"/>
          <w:sz w:val="28"/>
          <w:szCs w:val="28"/>
        </w:rPr>
        <w:t xml:space="preserve"> Разнообразие цветов приличное.</w:t>
      </w:r>
    </w:p>
    <w:p w:rsidR="00AA7454" w:rsidRPr="00AA7454" w:rsidRDefault="00AA7454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454">
        <w:rPr>
          <w:rFonts w:ascii="Times New Roman" w:hAnsi="Times New Roman" w:cs="Times New Roman"/>
          <w:sz w:val="28"/>
          <w:szCs w:val="28"/>
        </w:rPr>
        <w:t xml:space="preserve">Модель получила защиту от влаги. Производитель говорит и об </w:t>
      </w:r>
      <w:proofErr w:type="spellStart"/>
      <w:r w:rsidRPr="00AA7454">
        <w:rPr>
          <w:rFonts w:ascii="Times New Roman" w:hAnsi="Times New Roman" w:cs="Times New Roman"/>
          <w:sz w:val="28"/>
          <w:szCs w:val="28"/>
        </w:rPr>
        <w:t>ударопрочности</w:t>
      </w:r>
      <w:proofErr w:type="spellEnd"/>
      <w:r w:rsidRPr="00AA7454">
        <w:rPr>
          <w:rFonts w:ascii="Times New Roman" w:hAnsi="Times New Roman" w:cs="Times New Roman"/>
          <w:sz w:val="28"/>
          <w:szCs w:val="28"/>
        </w:rPr>
        <w:t xml:space="preserve">, но экран закрыт не </w:t>
      </w:r>
      <w:proofErr w:type="spellStart"/>
      <w:r w:rsidRPr="00AA7454">
        <w:rPr>
          <w:rFonts w:ascii="Times New Roman" w:hAnsi="Times New Roman" w:cs="Times New Roman"/>
          <w:sz w:val="28"/>
          <w:szCs w:val="28"/>
        </w:rPr>
        <w:t>Gorilla</w:t>
      </w:r>
      <w:proofErr w:type="spellEnd"/>
      <w:r w:rsidRPr="00AA7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454">
        <w:rPr>
          <w:rFonts w:ascii="Times New Roman" w:hAnsi="Times New Roman" w:cs="Times New Roman"/>
          <w:sz w:val="28"/>
          <w:szCs w:val="28"/>
        </w:rPr>
        <w:t>Glass</w:t>
      </w:r>
      <w:proofErr w:type="spellEnd"/>
      <w:r w:rsidRPr="00AA7454">
        <w:rPr>
          <w:rFonts w:ascii="Times New Roman" w:hAnsi="Times New Roman" w:cs="Times New Roman"/>
          <w:sz w:val="28"/>
          <w:szCs w:val="28"/>
        </w:rPr>
        <w:t>, а просто пластиком. Весит девайс 35 г, на руке его носить нетрудно, диагональ экрана 0,96 дюймов. Устройство присылает уведомления, если часы были сняты с руки, оснащено кнопкой SOS, при нажатии которой делается 15-секундная запись того, что происходит вокруг и отправляется указанным абонентам. Часы в это время переходят в режим ответа на все звонки. Есть две кнопки для на</w:t>
      </w:r>
      <w:r>
        <w:rPr>
          <w:rFonts w:ascii="Times New Roman" w:hAnsi="Times New Roman" w:cs="Times New Roman"/>
          <w:sz w:val="28"/>
          <w:szCs w:val="28"/>
        </w:rPr>
        <w:t>бора заранее указанных номеров.</w:t>
      </w:r>
    </w:p>
    <w:p w:rsidR="00AA7454" w:rsidRPr="00AA7454" w:rsidRDefault="00AA7454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454">
        <w:rPr>
          <w:rFonts w:ascii="Times New Roman" w:hAnsi="Times New Roman" w:cs="Times New Roman"/>
          <w:sz w:val="28"/>
          <w:szCs w:val="28"/>
        </w:rPr>
        <w:t xml:space="preserve">Родители хвалят девайс за качество сборки, дизайн, удобство использования и стабильную работу. Аккумулятора хватает на 3-4 дня, устройство сообщает о низком уровне заряда, а вот на счет </w:t>
      </w:r>
      <w:proofErr w:type="spellStart"/>
      <w:r w:rsidRPr="00AA7454">
        <w:rPr>
          <w:rFonts w:ascii="Times New Roman" w:hAnsi="Times New Roman" w:cs="Times New Roman"/>
          <w:sz w:val="28"/>
          <w:szCs w:val="28"/>
        </w:rPr>
        <w:t>влагозащиты</w:t>
      </w:r>
      <w:proofErr w:type="spellEnd"/>
      <w:r w:rsidRPr="00AA7454">
        <w:rPr>
          <w:rFonts w:ascii="Times New Roman" w:hAnsi="Times New Roman" w:cs="Times New Roman"/>
          <w:sz w:val="28"/>
          <w:szCs w:val="28"/>
        </w:rPr>
        <w:t xml:space="preserve"> производитель слукавил – тут всего лишь </w:t>
      </w:r>
      <w:proofErr w:type="spellStart"/>
      <w:r w:rsidRPr="00AA7454">
        <w:rPr>
          <w:rFonts w:ascii="Times New Roman" w:hAnsi="Times New Roman" w:cs="Times New Roman"/>
          <w:sz w:val="28"/>
          <w:szCs w:val="28"/>
        </w:rPr>
        <w:t>брызгозащита</w:t>
      </w:r>
      <w:proofErr w:type="spellEnd"/>
      <w:r w:rsidRPr="00AA7454">
        <w:rPr>
          <w:rFonts w:ascii="Times New Roman" w:hAnsi="Times New Roman" w:cs="Times New Roman"/>
          <w:sz w:val="28"/>
          <w:szCs w:val="28"/>
        </w:rPr>
        <w:t>, поэтому купаться в таких часах не стоит. К тому же, стекло относительно быстро царапается. По соотношению цена/</w:t>
      </w:r>
      <w:proofErr w:type="gramStart"/>
      <w:r w:rsidRPr="00AA7454">
        <w:rPr>
          <w:rFonts w:ascii="Times New Roman" w:hAnsi="Times New Roman" w:cs="Times New Roman"/>
          <w:sz w:val="28"/>
          <w:szCs w:val="28"/>
        </w:rPr>
        <w:t>качество это</w:t>
      </w:r>
      <w:proofErr w:type="gramEnd"/>
      <w:r w:rsidRPr="00AA7454">
        <w:rPr>
          <w:rFonts w:ascii="Times New Roman" w:hAnsi="Times New Roman" w:cs="Times New Roman"/>
          <w:sz w:val="28"/>
          <w:szCs w:val="28"/>
        </w:rPr>
        <w:t xml:space="preserve"> лучшие умные часы с GPS </w:t>
      </w:r>
      <w:proofErr w:type="spellStart"/>
      <w:r w:rsidRPr="00AA7454">
        <w:rPr>
          <w:rFonts w:ascii="Times New Roman" w:hAnsi="Times New Roman" w:cs="Times New Roman"/>
          <w:sz w:val="28"/>
          <w:szCs w:val="28"/>
        </w:rPr>
        <w:t>трекером</w:t>
      </w:r>
      <w:proofErr w:type="spellEnd"/>
      <w:r w:rsidRPr="00AA7454">
        <w:rPr>
          <w:rFonts w:ascii="Times New Roman" w:hAnsi="Times New Roman" w:cs="Times New Roman"/>
          <w:sz w:val="28"/>
          <w:szCs w:val="28"/>
        </w:rPr>
        <w:t xml:space="preserve"> для детей.</w:t>
      </w:r>
    </w:p>
    <w:p w:rsidR="00AA7454" w:rsidRDefault="00AA7454" w:rsidP="00AA745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A7454">
        <w:rPr>
          <w:rFonts w:ascii="Times New Roman" w:hAnsi="Times New Roman" w:cs="Times New Roman"/>
          <w:b/>
          <w:sz w:val="28"/>
          <w:szCs w:val="28"/>
        </w:rPr>
        <w:t>dokiWatch</w:t>
      </w:r>
      <w:proofErr w:type="spellEnd"/>
    </w:p>
    <w:p w:rsidR="00AA7454" w:rsidRPr="00AA7454" w:rsidRDefault="00AA7454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2190750"/>
            <wp:effectExtent l="0" t="0" r="9525" b="0"/>
            <wp:docPr id="11" name="Рисунок 11" descr="http://www.tehnoprosto.ru/wp-content/uploads/2017/08/dokiWa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tehnoprosto.ru/wp-content/uploads/2017/08/dokiWatch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68" cy="22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54" w:rsidRDefault="00AA7454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454">
        <w:rPr>
          <w:rFonts w:ascii="Times New Roman" w:hAnsi="Times New Roman" w:cs="Times New Roman"/>
          <w:sz w:val="28"/>
          <w:szCs w:val="28"/>
        </w:rPr>
        <w:t>Еще более продвинутый вариант часов. Они оснащены </w:t>
      </w:r>
      <w:r w:rsidRPr="00AA7454">
        <w:rPr>
          <w:rFonts w:ascii="Times New Roman" w:hAnsi="Times New Roman" w:cs="Times New Roman"/>
          <w:b/>
          <w:bCs/>
          <w:sz w:val="28"/>
          <w:szCs w:val="28"/>
        </w:rPr>
        <w:t>цветным сенсорным дисплеем</w:t>
      </w:r>
      <w:r w:rsidRPr="00AA7454">
        <w:rPr>
          <w:rFonts w:ascii="Times New Roman" w:hAnsi="Times New Roman" w:cs="Times New Roman"/>
          <w:sz w:val="28"/>
          <w:szCs w:val="28"/>
        </w:rPr>
        <w:t xml:space="preserve">, могут осуществлять не только голосовые, но и </w:t>
      </w:r>
      <w:proofErr w:type="spellStart"/>
      <w:r w:rsidRPr="00AA7454">
        <w:rPr>
          <w:rFonts w:ascii="Times New Roman" w:hAnsi="Times New Roman" w:cs="Times New Roman"/>
          <w:sz w:val="28"/>
          <w:szCs w:val="28"/>
        </w:rPr>
        <w:t>видеозвонки</w:t>
      </w:r>
      <w:proofErr w:type="spellEnd"/>
      <w:r w:rsidRPr="00AA7454">
        <w:rPr>
          <w:rFonts w:ascii="Times New Roman" w:hAnsi="Times New Roman" w:cs="Times New Roman"/>
          <w:sz w:val="28"/>
          <w:szCs w:val="28"/>
        </w:rPr>
        <w:t>, есть возможность </w:t>
      </w:r>
      <w:r w:rsidRPr="00AA7454">
        <w:rPr>
          <w:rFonts w:ascii="Times New Roman" w:hAnsi="Times New Roman" w:cs="Times New Roman"/>
          <w:b/>
          <w:bCs/>
          <w:sz w:val="28"/>
          <w:szCs w:val="28"/>
        </w:rPr>
        <w:t>настроить безопасные зоны</w:t>
      </w:r>
      <w:r w:rsidRPr="00AA7454">
        <w:rPr>
          <w:rFonts w:ascii="Times New Roman" w:hAnsi="Times New Roman" w:cs="Times New Roman"/>
          <w:sz w:val="28"/>
          <w:szCs w:val="28"/>
        </w:rPr>
        <w:t> и присылать оповещения при пересечении ребенком их границ. Еще одна фишка модели – продуманное </w:t>
      </w:r>
      <w:r w:rsidRPr="00AA7454">
        <w:rPr>
          <w:rFonts w:ascii="Times New Roman" w:hAnsi="Times New Roman" w:cs="Times New Roman"/>
          <w:b/>
          <w:bCs/>
          <w:sz w:val="28"/>
          <w:szCs w:val="28"/>
        </w:rPr>
        <w:t>фитнес-приложение</w:t>
      </w:r>
      <w:r w:rsidRPr="00AA7454">
        <w:rPr>
          <w:rFonts w:ascii="Times New Roman" w:hAnsi="Times New Roman" w:cs="Times New Roman"/>
          <w:sz w:val="28"/>
          <w:szCs w:val="28"/>
        </w:rPr>
        <w:t>, которое позволяет родителям следить за физической формой ребенка. Часы подойдут для детей возрастом примерно 7-12 лет, это фактически упрощенная версия взрослых умных часов, так как в них масса дополнительных функций. Вызов осуществляется путем поиска необходимого контакта в телефонной книге с помощью сенсорного экрана. Цена соответствующая – около 180$.</w:t>
      </w:r>
    </w:p>
    <w:p w:rsidR="00AA7454" w:rsidRDefault="00AA7454" w:rsidP="00AA745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A7454">
        <w:rPr>
          <w:rFonts w:ascii="Times New Roman" w:hAnsi="Times New Roman" w:cs="Times New Roman"/>
          <w:b/>
          <w:sz w:val="28"/>
          <w:szCs w:val="28"/>
        </w:rPr>
        <w:t>Smart</w:t>
      </w:r>
      <w:proofErr w:type="spellEnd"/>
      <w:r w:rsidRPr="00AA74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A7454">
        <w:rPr>
          <w:rFonts w:ascii="Times New Roman" w:hAnsi="Times New Roman" w:cs="Times New Roman"/>
          <w:b/>
          <w:sz w:val="28"/>
          <w:szCs w:val="28"/>
        </w:rPr>
        <w:t>Baby</w:t>
      </w:r>
      <w:proofErr w:type="spellEnd"/>
      <w:r w:rsidRPr="00AA74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A7454">
        <w:rPr>
          <w:rFonts w:ascii="Times New Roman" w:hAnsi="Times New Roman" w:cs="Times New Roman"/>
          <w:b/>
          <w:sz w:val="28"/>
          <w:szCs w:val="28"/>
        </w:rPr>
        <w:t>Watch</w:t>
      </w:r>
      <w:proofErr w:type="spellEnd"/>
      <w:r w:rsidRPr="00AA7454">
        <w:rPr>
          <w:rFonts w:ascii="Times New Roman" w:hAnsi="Times New Roman" w:cs="Times New Roman"/>
          <w:b/>
          <w:sz w:val="28"/>
          <w:szCs w:val="28"/>
        </w:rPr>
        <w:t xml:space="preserve"> Q80</w:t>
      </w:r>
    </w:p>
    <w:p w:rsidR="00AA7454" w:rsidRPr="00AA7454" w:rsidRDefault="00AA7454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1838325"/>
            <wp:effectExtent l="0" t="0" r="9525" b="9525"/>
            <wp:docPr id="12" name="Рисунок 12" descr="http://www.tehnoprosto.ru/wp-content/uploads/2017/08/Smart-Baby-Watch-Q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ehnoprosto.ru/wp-content/uploads/2017/08/Smart-Baby-Watch-Q8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54" w:rsidRPr="00AA7454" w:rsidRDefault="00AA7454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454">
        <w:rPr>
          <w:rFonts w:ascii="Times New Roman" w:hAnsi="Times New Roman" w:cs="Times New Roman"/>
          <w:sz w:val="28"/>
          <w:szCs w:val="28"/>
        </w:rPr>
        <w:t>Модель получила </w:t>
      </w:r>
      <w:r w:rsidRPr="00AA7454">
        <w:rPr>
          <w:rFonts w:ascii="Times New Roman" w:hAnsi="Times New Roman" w:cs="Times New Roman"/>
          <w:b/>
          <w:bCs/>
          <w:sz w:val="28"/>
          <w:szCs w:val="28"/>
        </w:rPr>
        <w:t>цветной сенсорный экран</w:t>
      </w:r>
      <w:r w:rsidRPr="00AA7454">
        <w:rPr>
          <w:rFonts w:ascii="Times New Roman" w:hAnsi="Times New Roman" w:cs="Times New Roman"/>
          <w:sz w:val="28"/>
          <w:szCs w:val="28"/>
        </w:rPr>
        <w:t> диагональю 1,22 дюйма, за счет которого упрощается управление часами и улучшается внешний вид устройства. Девайс позволяет принимать и совершать звонки, оснащен кнопкой </w:t>
      </w:r>
      <w:r w:rsidRPr="00AA7454">
        <w:rPr>
          <w:rFonts w:ascii="Times New Roman" w:hAnsi="Times New Roman" w:cs="Times New Roman"/>
          <w:b/>
          <w:bCs/>
          <w:sz w:val="28"/>
          <w:szCs w:val="28"/>
        </w:rPr>
        <w:t>SOS</w:t>
      </w:r>
      <w:r w:rsidRPr="00AA7454">
        <w:rPr>
          <w:rFonts w:ascii="Times New Roman" w:hAnsi="Times New Roman" w:cs="Times New Roman"/>
          <w:sz w:val="28"/>
          <w:szCs w:val="28"/>
        </w:rPr>
        <w:t>, имеет встроенный </w:t>
      </w:r>
      <w:r w:rsidRPr="00AA7454">
        <w:rPr>
          <w:rFonts w:ascii="Times New Roman" w:hAnsi="Times New Roman" w:cs="Times New Roman"/>
          <w:b/>
          <w:bCs/>
          <w:sz w:val="28"/>
          <w:szCs w:val="28"/>
        </w:rPr>
        <w:t>будильник и функцию поощрения.</w:t>
      </w:r>
      <w:r w:rsidRPr="00AA7454">
        <w:rPr>
          <w:rFonts w:ascii="Times New Roman" w:hAnsi="Times New Roman" w:cs="Times New Roman"/>
          <w:sz w:val="28"/>
          <w:szCs w:val="28"/>
        </w:rPr>
        <w:t> Кроме того, устройство позволяет принимать и отправлять сообщения. Родители могут </w:t>
      </w:r>
      <w:r w:rsidRPr="00AA7454">
        <w:rPr>
          <w:rFonts w:ascii="Times New Roman" w:hAnsi="Times New Roman" w:cs="Times New Roman"/>
          <w:b/>
          <w:bCs/>
          <w:sz w:val="28"/>
          <w:szCs w:val="28"/>
        </w:rPr>
        <w:t>тайно прослушивать, что происходит с ребенком</w:t>
      </w:r>
      <w:r w:rsidRPr="00AA7454">
        <w:rPr>
          <w:rFonts w:ascii="Times New Roman" w:hAnsi="Times New Roman" w:cs="Times New Roman"/>
          <w:sz w:val="28"/>
          <w:szCs w:val="28"/>
        </w:rPr>
        <w:t xml:space="preserve">, ведь есть функция, позволяющая незаметно для малыша включать встроенный в часы микрофон. Часы получили датчик снятия с руки, они оснащены функцией </w:t>
      </w:r>
      <w:proofErr w:type="spellStart"/>
      <w:r w:rsidRPr="00AA7454">
        <w:rPr>
          <w:rFonts w:ascii="Times New Roman" w:hAnsi="Times New Roman" w:cs="Times New Roman"/>
          <w:sz w:val="28"/>
          <w:szCs w:val="28"/>
        </w:rPr>
        <w:t>антипотеря</w:t>
      </w:r>
      <w:proofErr w:type="spellEnd"/>
      <w:r w:rsidRPr="00AA7454">
        <w:rPr>
          <w:rFonts w:ascii="Times New Roman" w:hAnsi="Times New Roman" w:cs="Times New Roman"/>
          <w:sz w:val="28"/>
          <w:szCs w:val="28"/>
        </w:rPr>
        <w:t>, позволяют просматривать историю перемещения ребенка (хранится в течение 1 месяца) и посылать оповещения, когда малыш покинул определенную вами зону.</w:t>
      </w:r>
    </w:p>
    <w:p w:rsidR="001A0A39" w:rsidRPr="001A0A39" w:rsidRDefault="00AA7454" w:rsidP="00AA745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7454">
        <w:rPr>
          <w:rFonts w:ascii="Times New Roman" w:hAnsi="Times New Roman" w:cs="Times New Roman"/>
          <w:sz w:val="28"/>
          <w:szCs w:val="28"/>
        </w:rPr>
        <w:t>Качество исполнения часов претензий не вызывает, работает устройство также шустро и достаточно точно, а вот качество звука не очень высокое, да и автономность могла бы быть лучше. Стоят около 45-50$. </w:t>
      </w:r>
      <w:r w:rsidR="001A0A39">
        <w:rPr>
          <w:rFonts w:ascii="Times New Roman" w:hAnsi="Times New Roman" w:cs="Times New Roman"/>
          <w:b/>
          <w:bCs/>
          <w:sz w:val="28"/>
          <w:szCs w:val="28"/>
        </w:rPr>
        <w:t>На свои деньги неплохой вариант.</w:t>
      </w:r>
    </w:p>
    <w:p w:rsidR="00AA7454" w:rsidRDefault="00AA7454" w:rsidP="00AA745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454">
        <w:rPr>
          <w:rFonts w:ascii="Times New Roman" w:hAnsi="Times New Roman" w:cs="Times New Roman"/>
          <w:b/>
          <w:sz w:val="28"/>
          <w:szCs w:val="28"/>
        </w:rPr>
        <w:t>Кнопка жизни К917</w:t>
      </w:r>
    </w:p>
    <w:p w:rsidR="00AA7454" w:rsidRPr="00AA7454" w:rsidRDefault="00AA7454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437898"/>
            <wp:effectExtent l="0" t="0" r="0" b="0"/>
            <wp:docPr id="13" name="Рисунок 13" descr="http://www.tehnoprosto.ru/wp-content/uploads/2017/08/%D0%9A%D0%BD%D0%BE%D0%BF%D0%BA%D0%B0-%D0%B6%D0%B8%D0%B7%D0%BD%D0%B8-%D0%9A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tehnoprosto.ru/wp-content/uploads/2017/08/%D0%9A%D0%BD%D0%BE%D0%BF%D0%BA%D0%B0-%D0%B6%D0%B8%D0%B7%D0%BD%D0%B8-%D0%9A9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22" cy="147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54" w:rsidRPr="00AA7454" w:rsidRDefault="00AA7454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454">
        <w:rPr>
          <w:rFonts w:ascii="Times New Roman" w:hAnsi="Times New Roman" w:cs="Times New Roman"/>
          <w:sz w:val="28"/>
          <w:szCs w:val="28"/>
        </w:rPr>
        <w:t>Внешне модель напоминают взрослые умные часы, а ее ориентированность на детей выдает только яркий ремешок. Фактически тут </w:t>
      </w:r>
      <w:r w:rsidRPr="00AA7454">
        <w:rPr>
          <w:rFonts w:ascii="Times New Roman" w:hAnsi="Times New Roman" w:cs="Times New Roman"/>
          <w:b/>
          <w:bCs/>
          <w:sz w:val="28"/>
          <w:szCs w:val="28"/>
        </w:rPr>
        <w:t>нет ничего лишнего</w:t>
      </w:r>
      <w:r w:rsidRPr="00AA7454">
        <w:rPr>
          <w:rFonts w:ascii="Times New Roman" w:hAnsi="Times New Roman" w:cs="Times New Roman"/>
          <w:sz w:val="28"/>
          <w:szCs w:val="28"/>
        </w:rPr>
        <w:t>, а все, что есть, реализовано на высоте. Гаджет получил 1-дюймовый экран с подсветкой, будильник, </w:t>
      </w:r>
      <w:r w:rsidRPr="00AA7454">
        <w:rPr>
          <w:rFonts w:ascii="Times New Roman" w:hAnsi="Times New Roman" w:cs="Times New Roman"/>
          <w:b/>
          <w:bCs/>
          <w:sz w:val="28"/>
          <w:szCs w:val="28"/>
        </w:rPr>
        <w:t>защиту от воды и ударов</w:t>
      </w:r>
      <w:r w:rsidRPr="00AA7454">
        <w:rPr>
          <w:rFonts w:ascii="Times New Roman" w:hAnsi="Times New Roman" w:cs="Times New Roman"/>
          <w:sz w:val="28"/>
          <w:szCs w:val="28"/>
        </w:rPr>
        <w:t>, возможность принимать и делать вызовы, кнопку SOS. Родители могут осуществлять удаленный мониторинг, </w:t>
      </w:r>
      <w:r w:rsidRPr="00AA7454">
        <w:rPr>
          <w:rFonts w:ascii="Times New Roman" w:hAnsi="Times New Roman" w:cs="Times New Roman"/>
          <w:b/>
          <w:bCs/>
          <w:sz w:val="28"/>
          <w:szCs w:val="28"/>
        </w:rPr>
        <w:t>просматривать историю перемещений</w:t>
      </w:r>
      <w:r w:rsidRPr="00AA7454">
        <w:rPr>
          <w:rFonts w:ascii="Times New Roman" w:hAnsi="Times New Roman" w:cs="Times New Roman"/>
          <w:sz w:val="28"/>
          <w:szCs w:val="28"/>
        </w:rPr>
        <w:t xml:space="preserve">, узнавать, когда часы были сняты с руки </w:t>
      </w:r>
      <w:proofErr w:type="gramStart"/>
      <w:r w:rsidRPr="00AA7454">
        <w:rPr>
          <w:rFonts w:ascii="Times New Roman" w:hAnsi="Times New Roman" w:cs="Times New Roman"/>
          <w:sz w:val="28"/>
          <w:szCs w:val="28"/>
        </w:rPr>
        <w:t>или</w:t>
      </w:r>
      <w:proofErr w:type="gramEnd"/>
      <w:r w:rsidRPr="00AA7454">
        <w:rPr>
          <w:rFonts w:ascii="Times New Roman" w:hAnsi="Times New Roman" w:cs="Times New Roman"/>
          <w:sz w:val="28"/>
          <w:szCs w:val="28"/>
        </w:rPr>
        <w:t xml:space="preserve"> когда ребенок покинул пределы безопасной зоны. Для удобства добавлена </w:t>
      </w:r>
      <w:r w:rsidRPr="00AA7454">
        <w:rPr>
          <w:rFonts w:ascii="Times New Roman" w:hAnsi="Times New Roman" w:cs="Times New Roman"/>
          <w:b/>
          <w:bCs/>
          <w:sz w:val="28"/>
          <w:szCs w:val="28"/>
        </w:rPr>
        <w:t>функция поиска часов с помощью смартфона</w:t>
      </w:r>
      <w:r w:rsidRPr="00AA7454">
        <w:rPr>
          <w:rFonts w:ascii="Times New Roman" w:hAnsi="Times New Roman" w:cs="Times New Roman"/>
          <w:sz w:val="28"/>
          <w:szCs w:val="28"/>
        </w:rPr>
        <w:t>, это на случай, если ребенок потеряет часы или забудет, куда их положил.</w:t>
      </w:r>
    </w:p>
    <w:p w:rsidR="00AA7454" w:rsidRPr="00AA7454" w:rsidRDefault="00AA7454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454">
        <w:rPr>
          <w:rFonts w:ascii="Times New Roman" w:hAnsi="Times New Roman" w:cs="Times New Roman"/>
          <w:sz w:val="28"/>
          <w:szCs w:val="28"/>
        </w:rPr>
        <w:t xml:space="preserve">В плюсы пользователи относят простоту управления, громкий динамик, встроенный </w:t>
      </w:r>
      <w:proofErr w:type="spellStart"/>
      <w:r w:rsidRPr="00AA7454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AA7454">
        <w:rPr>
          <w:rFonts w:ascii="Times New Roman" w:hAnsi="Times New Roman" w:cs="Times New Roman"/>
          <w:sz w:val="28"/>
          <w:szCs w:val="28"/>
        </w:rPr>
        <w:t>, устойчивость сигнала и крепкий корпус. Внести в телефонную книгу можно только 10 контактов и 2 для быстрого вызова. Пожаловаться тут можно разве что на цену (около 85$), но если хочется купить действительно качественную вещь ребенку и всегда поддерживать связь, то уж лучше не экономить.</w:t>
      </w:r>
    </w:p>
    <w:p w:rsidR="00AA7454" w:rsidRDefault="00AA7454" w:rsidP="00AA745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454">
        <w:rPr>
          <w:rFonts w:ascii="Times New Roman" w:hAnsi="Times New Roman" w:cs="Times New Roman"/>
          <w:b/>
          <w:sz w:val="28"/>
          <w:szCs w:val="28"/>
        </w:rPr>
        <w:t xml:space="preserve">LG </w:t>
      </w:r>
      <w:proofErr w:type="spellStart"/>
      <w:r w:rsidRPr="00AA7454">
        <w:rPr>
          <w:rFonts w:ascii="Times New Roman" w:hAnsi="Times New Roman" w:cs="Times New Roman"/>
          <w:b/>
          <w:sz w:val="28"/>
          <w:szCs w:val="28"/>
        </w:rPr>
        <w:t>GizmoPal</w:t>
      </w:r>
      <w:proofErr w:type="spellEnd"/>
      <w:r w:rsidRPr="00AA7454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AA7454" w:rsidRPr="00AA7454" w:rsidRDefault="00AA7454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1819275"/>
            <wp:effectExtent l="0" t="0" r="0" b="9525"/>
            <wp:docPr id="14" name="Рисунок 14" descr="http://www.tehnoprosto.ru/wp-content/uploads/2017/08/LG-GizmoP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tehnoprosto.ru/wp-content/uploads/2017/08/LG-GizmoPal-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50" cy="183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54" w:rsidRPr="00AA7454" w:rsidRDefault="00AA7454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454">
        <w:rPr>
          <w:rFonts w:ascii="Times New Roman" w:hAnsi="Times New Roman" w:cs="Times New Roman"/>
          <w:sz w:val="28"/>
          <w:szCs w:val="28"/>
        </w:rPr>
        <w:t>Свое видение детских умных GPS часов представил и корейский технологический гигант. Компания сделала ставку на внешний вид и, кажется, не прогадала. Часы детские, но выглядят, как взрослые, сохраняя при этом яркий привлекательный для малышей дизайн. Девайс получил </w:t>
      </w:r>
      <w:r w:rsidRPr="00AA7454">
        <w:rPr>
          <w:rFonts w:ascii="Times New Roman" w:hAnsi="Times New Roman" w:cs="Times New Roman"/>
          <w:b/>
          <w:bCs/>
          <w:sz w:val="28"/>
          <w:szCs w:val="28"/>
        </w:rPr>
        <w:t>сенсорный цветной дисплей</w:t>
      </w:r>
      <w:r w:rsidRPr="00AA7454">
        <w:rPr>
          <w:rFonts w:ascii="Times New Roman" w:hAnsi="Times New Roman" w:cs="Times New Roman"/>
          <w:sz w:val="28"/>
          <w:szCs w:val="28"/>
        </w:rPr>
        <w:t>, все настройки осуществляются с помощью приложения, разобраться во всех деталях несложно. Поддерживаются стандартные функции, типа звонков, записи истории передвижения и отправки сообщения в случае, если ребенок покинет границы обозначенной зоны.</w:t>
      </w:r>
    </w:p>
    <w:p w:rsidR="00AA7454" w:rsidRDefault="00AA7454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454">
        <w:rPr>
          <w:rFonts w:ascii="Times New Roman" w:hAnsi="Times New Roman" w:cs="Times New Roman"/>
          <w:sz w:val="28"/>
          <w:szCs w:val="28"/>
        </w:rPr>
        <w:t>Среди </w:t>
      </w:r>
      <w:r w:rsidRPr="00AA7454">
        <w:rPr>
          <w:rFonts w:ascii="Times New Roman" w:hAnsi="Times New Roman" w:cs="Times New Roman"/>
          <w:b/>
          <w:bCs/>
          <w:sz w:val="28"/>
          <w:szCs w:val="28"/>
        </w:rPr>
        <w:t>нестандартных функций</w:t>
      </w:r>
      <w:r w:rsidRPr="00AA7454">
        <w:rPr>
          <w:rFonts w:ascii="Times New Roman" w:hAnsi="Times New Roman" w:cs="Times New Roman"/>
          <w:sz w:val="28"/>
          <w:szCs w:val="28"/>
        </w:rPr>
        <w:t> возможность озвучивания времени и функция преобразования любого голосового сообщения – оно будет произноситься смешными голосами, что так нравится детям. Такие часы ребенок вообще не снимет с руки. Стоимость около 80$.</w:t>
      </w:r>
    </w:p>
    <w:p w:rsidR="00AA7454" w:rsidRDefault="00AA7454" w:rsidP="00AA745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A7454">
        <w:rPr>
          <w:rFonts w:ascii="Times New Roman" w:hAnsi="Times New Roman" w:cs="Times New Roman"/>
          <w:b/>
          <w:sz w:val="28"/>
          <w:szCs w:val="28"/>
        </w:rPr>
        <w:t>Tinitell</w:t>
      </w:r>
      <w:proofErr w:type="spellEnd"/>
    </w:p>
    <w:p w:rsidR="00AA7454" w:rsidRPr="00AA7454" w:rsidRDefault="00AA7454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6940" cy="1809750"/>
            <wp:effectExtent l="0" t="0" r="0" b="0"/>
            <wp:docPr id="15" name="Рисунок 15" descr="http://www.tehnoprosto.ru/wp-content/uploads/2017/08/Tinit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tehnoprosto.ru/wp-content/uploads/2017/08/Tinitel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157" cy="182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54" w:rsidRDefault="00AA7454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454">
        <w:rPr>
          <w:rFonts w:ascii="Times New Roman" w:hAnsi="Times New Roman" w:cs="Times New Roman"/>
          <w:sz w:val="28"/>
          <w:szCs w:val="28"/>
        </w:rPr>
        <w:t>Первое, что бросается в глаза, — </w:t>
      </w:r>
      <w:r w:rsidRPr="00AA7454">
        <w:rPr>
          <w:rFonts w:ascii="Times New Roman" w:hAnsi="Times New Roman" w:cs="Times New Roman"/>
          <w:b/>
          <w:bCs/>
          <w:sz w:val="28"/>
          <w:szCs w:val="28"/>
        </w:rPr>
        <w:t>тут нет циферблата</w:t>
      </w:r>
      <w:r w:rsidRPr="00AA7454">
        <w:rPr>
          <w:rFonts w:ascii="Times New Roman" w:hAnsi="Times New Roman" w:cs="Times New Roman"/>
          <w:sz w:val="28"/>
          <w:szCs w:val="28"/>
        </w:rPr>
        <w:t>, поэтому к часам этот девайс относим лишь с натяжкой, но интересный форм-ф</w:t>
      </w:r>
      <w:r w:rsidR="008E29D8">
        <w:rPr>
          <w:rFonts w:ascii="Times New Roman" w:hAnsi="Times New Roman" w:cs="Times New Roman"/>
          <w:sz w:val="28"/>
          <w:szCs w:val="28"/>
        </w:rPr>
        <w:t>актор устройства не позволил</w:t>
      </w:r>
      <w:r w:rsidRPr="00AA7454">
        <w:rPr>
          <w:rFonts w:ascii="Times New Roman" w:hAnsi="Times New Roman" w:cs="Times New Roman"/>
          <w:sz w:val="28"/>
          <w:szCs w:val="28"/>
        </w:rPr>
        <w:t xml:space="preserve"> пройти мимо. Минимализм и простота обращения делает этот гаджет идеальным для детей 3-5 лет. Часы управляются голосом, а основной их элемент – большая кнопка. Нажав ее, ребенку достаточно произнести имя контакта, которому он хочет позвонить, а потом снова нажать, чтобы пошел вызов. Родители всегда будут знать местонахождение ребенка – информация приходит в виде метки на карте. Устройство получило </w:t>
      </w:r>
      <w:r w:rsidRPr="00AA7454">
        <w:rPr>
          <w:rFonts w:ascii="Times New Roman" w:hAnsi="Times New Roman" w:cs="Times New Roman"/>
          <w:b/>
          <w:bCs/>
          <w:sz w:val="28"/>
          <w:szCs w:val="28"/>
        </w:rPr>
        <w:t>защиту от влаги и пыли по стандарту IP57</w:t>
      </w:r>
      <w:r w:rsidRPr="00AA7454">
        <w:rPr>
          <w:rFonts w:ascii="Times New Roman" w:hAnsi="Times New Roman" w:cs="Times New Roman"/>
          <w:sz w:val="28"/>
          <w:szCs w:val="28"/>
        </w:rPr>
        <w:t>.</w:t>
      </w:r>
    </w:p>
    <w:p w:rsidR="008E29D8" w:rsidRDefault="008E29D8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9D8" w:rsidRDefault="008E29D8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9D8" w:rsidRDefault="008E29D8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9D8" w:rsidRDefault="008E29D8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9D8" w:rsidRPr="00AA7454" w:rsidRDefault="008E29D8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7454" w:rsidRPr="00AA7454" w:rsidRDefault="00AA7454" w:rsidP="00AA745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A7454">
        <w:rPr>
          <w:rFonts w:ascii="Times New Roman" w:hAnsi="Times New Roman" w:cs="Times New Roman"/>
          <w:b/>
          <w:sz w:val="28"/>
          <w:szCs w:val="28"/>
        </w:rPr>
        <w:t>Smart</w:t>
      </w:r>
      <w:proofErr w:type="spellEnd"/>
      <w:r w:rsidRPr="00AA7454">
        <w:rPr>
          <w:rFonts w:ascii="Times New Roman" w:hAnsi="Times New Roman" w:cs="Times New Roman"/>
          <w:b/>
          <w:sz w:val="28"/>
          <w:szCs w:val="28"/>
        </w:rPr>
        <w:t xml:space="preserve"> GPS </w:t>
      </w:r>
      <w:proofErr w:type="spellStart"/>
      <w:r w:rsidRPr="00AA7454">
        <w:rPr>
          <w:rFonts w:ascii="Times New Roman" w:hAnsi="Times New Roman" w:cs="Times New Roman"/>
          <w:b/>
          <w:sz w:val="28"/>
          <w:szCs w:val="28"/>
        </w:rPr>
        <w:t>Watch</w:t>
      </w:r>
      <w:proofErr w:type="spellEnd"/>
      <w:r w:rsidRPr="00AA7454">
        <w:rPr>
          <w:rFonts w:ascii="Times New Roman" w:hAnsi="Times New Roman" w:cs="Times New Roman"/>
          <w:b/>
          <w:sz w:val="28"/>
          <w:szCs w:val="28"/>
        </w:rPr>
        <w:t xml:space="preserve"> T58</w:t>
      </w:r>
    </w:p>
    <w:p w:rsidR="00AA7454" w:rsidRPr="00AA7454" w:rsidRDefault="00AA7454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2057400"/>
            <wp:effectExtent l="0" t="0" r="0" b="0"/>
            <wp:docPr id="16" name="Рисунок 16" descr="http://www.tehnoprosto.ru/wp-content/uploads/2017/08/Smart-GPS-Watch-T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tehnoprosto.ru/wp-content/uploads/2017/08/Smart-GPS-Watch-T5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07" cy="207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54" w:rsidRPr="00AA7454" w:rsidRDefault="00AA7454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454">
        <w:rPr>
          <w:rFonts w:ascii="Times New Roman" w:hAnsi="Times New Roman" w:cs="Times New Roman"/>
          <w:sz w:val="28"/>
          <w:szCs w:val="28"/>
        </w:rPr>
        <w:t>Эти часы выглядят так, что и детскими их не назовешь. Отлично подойдут как для подростков, так и для пожилых людей. Устройство позволяет совершать и принимать звонки, отправлять и получать голосовые сообщения, узнавать точное местоположения ребенка. Звонить можно только на заранее внесенные номера. Никаких лишних функций, усложняющих управление, тут нет. Стоимость около 70$.</w:t>
      </w:r>
    </w:p>
    <w:p w:rsidR="00AA7454" w:rsidRPr="00AA7454" w:rsidRDefault="00AA7454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454">
        <w:rPr>
          <w:rFonts w:ascii="Times New Roman" w:hAnsi="Times New Roman" w:cs="Times New Roman"/>
          <w:sz w:val="28"/>
          <w:szCs w:val="28"/>
        </w:rPr>
        <w:t>Возможно, функции будильника, шагомера и звонков в часах лишние, и можно было бы легко обойтись без них. Кто-то считает эти возможности нужными и важными. Как бы там ни было, главное, у родителей появилась прекрасная возможность всегда знать, где находится ребенок.</w:t>
      </w:r>
    </w:p>
    <w:p w:rsidR="00AA7454" w:rsidRPr="00AA7454" w:rsidRDefault="00AA7454" w:rsidP="00AA7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7454" w:rsidRDefault="00AA7454" w:rsidP="00AA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7454" w:rsidRPr="00C2237A" w:rsidRDefault="00AA7454" w:rsidP="00AA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A7454" w:rsidRPr="00C22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43449C"/>
    <w:multiLevelType w:val="multilevel"/>
    <w:tmpl w:val="AF92E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4355694"/>
    <w:multiLevelType w:val="multilevel"/>
    <w:tmpl w:val="72FCA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EE32CF3"/>
    <w:multiLevelType w:val="multilevel"/>
    <w:tmpl w:val="32728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450"/>
    <w:rsid w:val="000A341E"/>
    <w:rsid w:val="00197502"/>
    <w:rsid w:val="001A0A39"/>
    <w:rsid w:val="003A33AB"/>
    <w:rsid w:val="00633450"/>
    <w:rsid w:val="008773DF"/>
    <w:rsid w:val="008E29D8"/>
    <w:rsid w:val="00AA3D0A"/>
    <w:rsid w:val="00AA7454"/>
    <w:rsid w:val="00C2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352E55-C638-44B5-A633-93A0542CB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4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04368">
          <w:blockQuote w:val="1"/>
          <w:marLeft w:val="375"/>
          <w:marRight w:val="0"/>
          <w:marTop w:val="0"/>
          <w:marBottom w:val="300"/>
          <w:divBdr>
            <w:top w:val="none" w:sz="0" w:space="7" w:color="auto"/>
            <w:left w:val="single" w:sz="48" w:space="24" w:color="E5E5E5"/>
            <w:bottom w:val="single" w:sz="6" w:space="0" w:color="E5E5E5"/>
            <w:right w:val="single" w:sz="6" w:space="15" w:color="E5E5E5"/>
          </w:divBdr>
        </w:div>
      </w:divsChild>
    </w:div>
    <w:div w:id="11503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47B8AF85.dotm</Template>
  <TotalTime>51</TotalTime>
  <Pages>12</Pages>
  <Words>1922</Words>
  <Characters>10958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</dc:creator>
  <cp:keywords/>
  <dc:description/>
  <cp:lastModifiedBy>sa</cp:lastModifiedBy>
  <cp:revision>3</cp:revision>
  <dcterms:created xsi:type="dcterms:W3CDTF">2017-10-25T06:14:00Z</dcterms:created>
  <dcterms:modified xsi:type="dcterms:W3CDTF">2017-10-25T07:15:00Z</dcterms:modified>
</cp:coreProperties>
</file>